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2CB" w:rsidRPr="00004662" w:rsidRDefault="004E52CB" w:rsidP="00AF52CC">
      <w:pPr>
        <w:jc w:val="center"/>
        <w:rPr>
          <w:b/>
          <w:sz w:val="36"/>
          <w:szCs w:val="36"/>
        </w:rPr>
      </w:pPr>
      <w:r w:rsidRPr="00004662">
        <w:rPr>
          <w:rFonts w:hint="eastAsia"/>
          <w:b/>
          <w:sz w:val="36"/>
          <w:szCs w:val="36"/>
        </w:rPr>
        <w:t>工伤事故调查报告</w:t>
      </w:r>
    </w:p>
    <w:p w:rsidR="004E52CB" w:rsidRDefault="004E52CB" w:rsidP="00AF52CC">
      <w:pPr>
        <w:jc w:val="center"/>
      </w:pPr>
      <w:r>
        <w:rPr>
          <w:rFonts w:hint="eastAsia"/>
        </w:rPr>
        <w:t>（单位填写）</w:t>
      </w:r>
    </w:p>
    <w:tbl>
      <w:tblPr>
        <w:tblW w:w="9720" w:type="dxa"/>
        <w:tblInd w:w="-432" w:type="dxa"/>
        <w:tblLook w:val="00A0"/>
      </w:tblPr>
      <w:tblGrid>
        <w:gridCol w:w="1291"/>
        <w:gridCol w:w="1816"/>
        <w:gridCol w:w="735"/>
        <w:gridCol w:w="1276"/>
        <w:gridCol w:w="1418"/>
        <w:gridCol w:w="3184"/>
      </w:tblGrid>
      <w:tr w:rsidR="004E52CB" w:rsidRPr="008427FC" w:rsidTr="007A6EC9">
        <w:trPr>
          <w:trHeight w:val="567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工伤职工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E52CB" w:rsidRPr="008427FC" w:rsidTr="007A6EC9">
        <w:trPr>
          <w:trHeight w:val="561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E52CB" w:rsidRPr="008427FC" w:rsidTr="007A6EC9">
        <w:trPr>
          <w:trHeight w:val="55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用工单位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E52CB" w:rsidRPr="008427FC" w:rsidTr="007A6EC9">
        <w:trPr>
          <w:trHeight w:val="549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受伤地点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E52CB" w:rsidRPr="008427FC" w:rsidTr="007A6EC9">
        <w:trPr>
          <w:trHeight w:val="557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受伤时间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E52CB" w:rsidRPr="008427FC" w:rsidTr="007A6EC9">
        <w:trPr>
          <w:trHeight w:val="4154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2A4607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1.85pt;margin-top:9.55pt;width:43.15pt;height:175.6pt;z-index:251658240;mso-position-horizontal-relative:text;mso-position-vertical-relative:text" strokecolor="white">
                  <v:textbox style="layout-flow:vertical-ideographic;mso-next-textbox:#_x0000_s1026">
                    <w:txbxContent>
                      <w:p w:rsidR="004E52CB" w:rsidRPr="00004662" w:rsidRDefault="004E52CB" w:rsidP="00AF52CC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受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伤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害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经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过</w:t>
                        </w:r>
                      </w:p>
                    </w:txbxContent>
                  </v:textbox>
                </v:shape>
              </w:pict>
            </w:r>
            <w:r w:rsidRPr="002A4607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2A4607" w:rsidRDefault="004E52CB" w:rsidP="007A6EC9"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4E52CB" w:rsidRPr="008427FC" w:rsidTr="007A6EC9">
        <w:trPr>
          <w:trHeight w:val="2329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004662" w:rsidRDefault="004E52CB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调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员</w:t>
            </w:r>
          </w:p>
          <w:p w:rsidR="004E52CB" w:rsidRPr="00004662" w:rsidRDefault="004E52CB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4E52CB" w:rsidRPr="00004662" w:rsidRDefault="004E52CB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查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签</w:t>
            </w:r>
          </w:p>
          <w:p w:rsidR="004E52CB" w:rsidRPr="00004662" w:rsidRDefault="004E52CB" w:rsidP="00AF52CC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  <w:szCs w:val="24"/>
              </w:rPr>
            </w:pPr>
          </w:p>
          <w:p w:rsidR="004E52CB" w:rsidRPr="002A4607" w:rsidRDefault="004E52CB" w:rsidP="00AF52CC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人</w:t>
            </w:r>
            <w:r w:rsidRPr="00004662"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004662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2A4607" w:rsidRDefault="004E52CB" w:rsidP="002A460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2A4607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E52CB" w:rsidRPr="008427FC" w:rsidTr="007A6EC9">
        <w:trPr>
          <w:trHeight w:val="3266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2A4607" w:rsidRDefault="004E52CB" w:rsidP="002A46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noProof/>
              </w:rPr>
              <w:pict>
                <v:shape id="_x0000_s1027" type="#_x0000_t202" style="position:absolute;margin-left:3.6pt;margin-top:16pt;width:36pt;height:110.25pt;z-index:251659264;mso-position-horizontal-relative:text;mso-position-vertical-relative:text" strokecolor="white">
                  <v:textbox style="layout-flow:vertical-ideographic;mso-next-textbox:#_x0000_s1027">
                    <w:txbxContent>
                      <w:p w:rsidR="004E52CB" w:rsidRPr="00004662" w:rsidRDefault="004E52CB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单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位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意</w:t>
                        </w:r>
                        <w:r w:rsidRPr="00004662">
                          <w:rPr>
                            <w:rFonts w:ascii="宋体" w:hAnsi="宋体" w:cs="宋体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b/>
                            <w:color w:val="000000"/>
                            <w:kern w:val="0"/>
                            <w:sz w:val="24"/>
                            <w:szCs w:val="24"/>
                          </w:rPr>
                          <w:t>见</w:t>
                        </w:r>
                      </w:p>
                    </w:txbxContent>
                  </v:textbox>
                </v:shape>
              </w:pict>
            </w:r>
            <w:r w:rsidRPr="002A4607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4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2CB" w:rsidRPr="002A4607" w:rsidRDefault="004E52CB" w:rsidP="002A3E2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noProof/>
              </w:rPr>
              <w:pict>
                <v:shape id="_x0000_s1028" type="#_x0000_t202" style="position:absolute;margin-left:-.15pt;margin-top:.4pt;width:380.2pt;height:148.2pt;z-index:251660288;mso-position-horizontal-relative:text;mso-position-vertical-relative:text" strokecolor="white">
                  <v:textbox style="mso-next-textbox:#_x0000_s1028">
                    <w:txbxContent>
                      <w:p w:rsidR="004E52CB" w:rsidRPr="00004662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（注明是否同意认定受伤职工为工伤或视同工伤。不同意的注明理由）</w:t>
                        </w: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</w:p>
                      <w:p w:rsidR="004E52CB" w:rsidRPr="00004662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cs="宋体" w:hint="eastAsia"/>
                            <w:color w:val="000000"/>
                            <w:kern w:val="0"/>
                            <w:sz w:val="28"/>
                            <w:szCs w:val="28"/>
                          </w:rPr>
                          <w:t>同意认定工伤。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8"/>
                            <w:szCs w:val="28"/>
                          </w:rPr>
                          <w:t xml:space="preserve">                                         </w:t>
                        </w:r>
                      </w:p>
                      <w:p w:rsidR="004E52CB" w:rsidRPr="00004662" w:rsidRDefault="004E52CB" w:rsidP="00004662">
                        <w:pPr>
                          <w:ind w:left="3360" w:hangingChars="1400" w:hanging="3360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</w:t>
                        </w: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法定代表人签字</w:t>
                        </w: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</w:t>
                        </w:r>
                      </w:p>
                      <w:p w:rsidR="004E52CB" w:rsidRPr="00004662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</w:p>
                      <w:p w:rsidR="004E52CB" w:rsidRPr="00004662" w:rsidRDefault="004E52CB" w:rsidP="006E2917">
                        <w:pPr>
                          <w:jc w:val="center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单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位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公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章</w:t>
                        </w:r>
                      </w:p>
                      <w:p w:rsidR="004E52CB" w:rsidRPr="00004662" w:rsidRDefault="004E52CB" w:rsidP="006E2917">
                        <w:pPr>
                          <w:jc w:val="right"/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</w:t>
                        </w:r>
                        <w:r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  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</w:t>
                        </w:r>
                        <w:r w:rsidRPr="00004662">
                          <w:rPr>
                            <w:rFonts w:ascii="宋体" w:hAnsi="宋体" w:cs="宋体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  <w:p w:rsidR="004E52CB" w:rsidRPr="00004662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004662">
                          <w:rPr>
                            <w:rFonts w:ascii="宋体" w:hAnsi="宋体" w:cs="宋体"/>
                            <w:color w:val="000000"/>
                            <w:kern w:val="0"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4E52CB" w:rsidRDefault="004E52CB">
                        <w:pPr>
                          <w:rPr>
                            <w:rFonts w:ascii="宋体" w:cs="宋体"/>
                            <w:color w:val="000000"/>
                            <w:kern w:val="0"/>
                            <w:sz w:val="22"/>
                          </w:rPr>
                        </w:pPr>
                      </w:p>
                      <w:p w:rsidR="004E52CB" w:rsidRDefault="004E52CB"/>
                    </w:txbxContent>
                  </v:textbox>
                </v:shape>
              </w:pict>
            </w:r>
          </w:p>
        </w:tc>
      </w:tr>
    </w:tbl>
    <w:p w:rsidR="004E52CB" w:rsidRDefault="004E52CB"/>
    <w:sectPr w:rsidR="004E52CB" w:rsidSect="00FB1E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2CB" w:rsidRDefault="004E52CB" w:rsidP="006E2917">
      <w:r>
        <w:separator/>
      </w:r>
    </w:p>
  </w:endnote>
  <w:endnote w:type="continuationSeparator" w:id="0">
    <w:p w:rsidR="004E52CB" w:rsidRDefault="004E52CB" w:rsidP="006E2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2CB" w:rsidRDefault="004E52CB" w:rsidP="006E2917">
      <w:r>
        <w:separator/>
      </w:r>
    </w:p>
  </w:footnote>
  <w:footnote w:type="continuationSeparator" w:id="0">
    <w:p w:rsidR="004E52CB" w:rsidRDefault="004E52CB" w:rsidP="006E29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4607"/>
    <w:rsid w:val="00004662"/>
    <w:rsid w:val="00133353"/>
    <w:rsid w:val="00136D92"/>
    <w:rsid w:val="001D189C"/>
    <w:rsid w:val="002A3E26"/>
    <w:rsid w:val="002A4607"/>
    <w:rsid w:val="00441034"/>
    <w:rsid w:val="004A54EF"/>
    <w:rsid w:val="004E52CB"/>
    <w:rsid w:val="005726FA"/>
    <w:rsid w:val="005A7343"/>
    <w:rsid w:val="00666736"/>
    <w:rsid w:val="006E2917"/>
    <w:rsid w:val="007A6EC9"/>
    <w:rsid w:val="00814C7D"/>
    <w:rsid w:val="008427FC"/>
    <w:rsid w:val="008811BB"/>
    <w:rsid w:val="00901784"/>
    <w:rsid w:val="00925028"/>
    <w:rsid w:val="00A159EC"/>
    <w:rsid w:val="00AF52CC"/>
    <w:rsid w:val="00B74D82"/>
    <w:rsid w:val="00C734C3"/>
    <w:rsid w:val="00C908EA"/>
    <w:rsid w:val="00D14262"/>
    <w:rsid w:val="00DD0927"/>
    <w:rsid w:val="00E52D18"/>
    <w:rsid w:val="00EB2CD0"/>
    <w:rsid w:val="00EE5DA3"/>
    <w:rsid w:val="00F61B44"/>
    <w:rsid w:val="00FB1E08"/>
    <w:rsid w:val="00FC7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E0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E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E29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E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E291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4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15</Words>
  <Characters>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工伤事故调查报告</dc:title>
  <dc:subject/>
  <dc:creator>胡亚芹</dc:creator>
  <cp:keywords/>
  <dc:description/>
  <cp:lastModifiedBy>panruichen</cp:lastModifiedBy>
  <cp:revision>2</cp:revision>
  <cp:lastPrinted>2013-11-26T03:29:00Z</cp:lastPrinted>
  <dcterms:created xsi:type="dcterms:W3CDTF">2013-12-13T11:43:00Z</dcterms:created>
  <dcterms:modified xsi:type="dcterms:W3CDTF">2013-12-13T11:43:00Z</dcterms:modified>
</cp:coreProperties>
</file>